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9DE" w:rsidRPr="00AB49DE" w:rsidRDefault="00AB49DE" w:rsidP="00AB49D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9DE"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en-GB"/>
        </w:rPr>
        <w:t>Chapter 2:</w:t>
      </w:r>
    </w:p>
    <w:p w:rsidR="00AB49DE" w:rsidRDefault="00AB49DE" w:rsidP="00AB49D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LO: to infer information or events from a text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What was Hogarth doing when he saw the Iron Man?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What had happened the machinery?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How did Hogarth’s father manage to get away from the Iron Man?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What do you think the Iron Man would have done if Hogarth had not escaped?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Iron Man go after eating the machinery?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How did the farmers discover this?</w:t>
      </w:r>
    </w:p>
    <w:p w:rsidR="00AB49DE" w:rsidRDefault="00AB49DE" w:rsidP="00AB49DE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Why did the Iron Man go there?</w:t>
      </w:r>
    </w:p>
    <w:p w:rsidR="00AB49DE" w:rsidRDefault="00AB49DE" w:rsidP="00AB49D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9DE" w:rsidRDefault="00AB49DE" w:rsidP="00AB49D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LO: to identify features of writing </w:t>
      </w:r>
    </w:p>
    <w:p w:rsidR="00AB49DE" w:rsidRDefault="00AB49DE" w:rsidP="00AB49DE">
      <w:pPr>
        <w:pStyle w:val="ListParagraph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Draw and label a picture of the Iron Man as described in chapter 2/</w:t>
      </w:r>
    </w:p>
    <w:p w:rsidR="00AB49DE" w:rsidRDefault="00AB49DE" w:rsidP="00AB49DE">
      <w:pPr>
        <w:pStyle w:val="ListParagraph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Find 4 interesting adverbials and write them</w:t>
      </w:r>
    </w:p>
    <w:p w:rsidR="00AB49DE" w:rsidRDefault="00AB49DE" w:rsidP="00AB49DE">
      <w:pPr>
        <w:pStyle w:val="ListParagraph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How was the farmer described?</w:t>
      </w:r>
    </w:p>
    <w:p w:rsidR="00AB49DE" w:rsidRPr="00AB49DE" w:rsidRDefault="00AB49DE" w:rsidP="00AB49DE">
      <w:pPr>
        <w:pStyle w:val="ListParagraph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Find and record 4 words that you have not come across before, use context clues to work out what they mean. </w:t>
      </w:r>
    </w:p>
    <w:p w:rsidR="00836CEE" w:rsidRDefault="00AB49DE" w:rsidP="00AB49DE">
      <w:bookmarkStart w:id="0" w:name="_GoBack"/>
      <w:r w:rsidRPr="00AB49DE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9264" behindDoc="0" locked="0" layoutInCell="1" allowOverlap="1" wp14:anchorId="67E8A2D5" wp14:editId="62BBBDF0">
            <wp:simplePos x="0" y="0"/>
            <wp:positionH relativeFrom="column">
              <wp:posOffset>3461514</wp:posOffset>
            </wp:positionH>
            <wp:positionV relativeFrom="paragraph">
              <wp:posOffset>2766424</wp:posOffset>
            </wp:positionV>
            <wp:extent cx="2764155" cy="2003425"/>
            <wp:effectExtent l="0" t="0" r="0" b="0"/>
            <wp:wrapSquare wrapText="bothSides"/>
            <wp:docPr id="1" name="Picture 1" descr="https://lh6.googleusercontent.com/mTO0faro-osE6Oy2nGPkLii8X7u5AzvJpwEO9oyqzNkseJtxC4VOgroWjbirtDfqus2PeOtfr5XMB0h6r4tAxV7soA3L8DJQ9RphKdwdyAHoAgVB39EW4_hgMWKrXhjv4Cyw04_9P3US4IkKvl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mTO0faro-osE6Oy2nGPkLii8X7u5AzvJpwEO9oyqzNkseJtxC4VOgroWjbirtDfqus2PeOtfr5XMB0h6r4tAxV7soA3L8DJQ9RphKdwdyAHoAgVB39EW4_hgMWKrXhjv4Cyw04_9P3US4IkKvl5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B49DE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0" locked="0" layoutInCell="1" allowOverlap="1" wp14:anchorId="56F4BC61" wp14:editId="05EBB36D">
            <wp:simplePos x="0" y="0"/>
            <wp:positionH relativeFrom="column">
              <wp:posOffset>-111125</wp:posOffset>
            </wp:positionH>
            <wp:positionV relativeFrom="paragraph">
              <wp:posOffset>602615</wp:posOffset>
            </wp:positionV>
            <wp:extent cx="3704590" cy="2769235"/>
            <wp:effectExtent l="0" t="0" r="0" b="0"/>
            <wp:wrapSquare wrapText="bothSides"/>
            <wp:docPr id="3" name="Picture 3" descr="https://lh6.googleusercontent.com/-3kbc812LOGUYBt1_1PcsCfUFJJrPsp-Kvf7dY7M-Wk7j3IOcMwv3Zuc4vhnvZ8HHTqdvO4Ioi6FYTnE5Xi4KEbSnJHmuuoKHAnP0s8ISZHTw55hDTZELM9wV6Ay-ZXWapOkxvEUZa3gwaqcB-W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-3kbc812LOGUYBt1_1PcsCfUFJJrPsp-Kvf7dY7M-Wk7j3IOcMwv3Zuc4vhnvZ8HHTqdvO4Ioi6FYTnE5Xi4KEbSnJHmuuoKHAnP0s8ISZHTw55hDTZELM9wV6Ay-ZXWapOkxvEUZa3gwaqcB-Wj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B49D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sectPr w:rsidR="00836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4C5"/>
    <w:multiLevelType w:val="hybridMultilevel"/>
    <w:tmpl w:val="15689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353E5"/>
    <w:multiLevelType w:val="hybridMultilevel"/>
    <w:tmpl w:val="75747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DE"/>
    <w:rsid w:val="000129AE"/>
    <w:rsid w:val="00AB49DE"/>
    <w:rsid w:val="00AF668C"/>
    <w:rsid w:val="00BB614A"/>
    <w:rsid w:val="00EB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AB138"/>
  <w15:chartTrackingRefBased/>
  <w15:docId w15:val="{C487D582-61F0-4DAB-9DF6-DADD65A2D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4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AB49DE"/>
  </w:style>
  <w:style w:type="paragraph" w:styleId="ListParagraph">
    <w:name w:val="List Paragraph"/>
    <w:basedOn w:val="Normal"/>
    <w:uiPriority w:val="34"/>
    <w:qFormat/>
    <w:rsid w:val="00AB49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8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4ED65AEE</Template>
  <TotalTime>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Kerr</dc:creator>
  <cp:keywords/>
  <dc:description/>
  <cp:lastModifiedBy>S Kerr</cp:lastModifiedBy>
  <cp:revision>1</cp:revision>
  <dcterms:created xsi:type="dcterms:W3CDTF">2023-02-23T09:18:00Z</dcterms:created>
  <dcterms:modified xsi:type="dcterms:W3CDTF">2023-02-23T09:23:00Z</dcterms:modified>
</cp:coreProperties>
</file>