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CEE" w:rsidRPr="00565E61" w:rsidRDefault="00565E61" w:rsidP="00565E61">
      <w:pPr>
        <w:tabs>
          <w:tab w:val="left" w:pos="1365"/>
        </w:tabs>
        <w:jc w:val="center"/>
        <w:rPr>
          <w:b/>
          <w:sz w:val="32"/>
          <w:u w:val="single"/>
        </w:rPr>
      </w:pPr>
      <w:r w:rsidRPr="00565E61">
        <w:rPr>
          <w:b/>
          <w:sz w:val="28"/>
          <w:u w:val="single"/>
        </w:rPr>
        <w:t>The Iron Man: Chapter 3</w:t>
      </w:r>
    </w:p>
    <w:p w:rsidR="00565E61" w:rsidRPr="00565E61" w:rsidRDefault="00565E61" w:rsidP="00565E61">
      <w:pPr>
        <w:pStyle w:val="ListParagraph"/>
        <w:numPr>
          <w:ilvl w:val="0"/>
          <w:numId w:val="1"/>
        </w:numPr>
        <w:tabs>
          <w:tab w:val="left" w:pos="1365"/>
        </w:tabs>
        <w:rPr>
          <w:sz w:val="32"/>
        </w:rPr>
      </w:pPr>
      <w:r w:rsidRPr="00565E61">
        <w:rPr>
          <w:sz w:val="32"/>
        </w:rPr>
        <w:t>How did the mother explain the tremble the father felt?</w:t>
      </w:r>
    </w:p>
    <w:p w:rsidR="00565E61" w:rsidRPr="00565E61" w:rsidRDefault="00565E61" w:rsidP="00565E61">
      <w:pPr>
        <w:pStyle w:val="ListParagraph"/>
        <w:numPr>
          <w:ilvl w:val="0"/>
          <w:numId w:val="1"/>
        </w:numPr>
        <w:tabs>
          <w:tab w:val="left" w:pos="1365"/>
        </w:tabs>
        <w:rPr>
          <w:sz w:val="32"/>
        </w:rPr>
      </w:pPr>
      <w:r w:rsidRPr="00565E61">
        <w:rPr>
          <w:sz w:val="32"/>
        </w:rPr>
        <w:t>How did the mother know there was something wrong?</w:t>
      </w:r>
    </w:p>
    <w:p w:rsidR="00565E61" w:rsidRPr="00565E61" w:rsidRDefault="00565E61" w:rsidP="00565E61">
      <w:pPr>
        <w:pStyle w:val="ListParagraph"/>
        <w:numPr>
          <w:ilvl w:val="0"/>
          <w:numId w:val="1"/>
        </w:numPr>
        <w:tabs>
          <w:tab w:val="left" w:pos="1365"/>
        </w:tabs>
        <w:rPr>
          <w:sz w:val="32"/>
        </w:rPr>
      </w:pPr>
      <w:r w:rsidRPr="00565E61">
        <w:rPr>
          <w:sz w:val="32"/>
        </w:rPr>
        <w:t>Why was the Iron Man feeling over the grass on either side of the crack?</w:t>
      </w:r>
    </w:p>
    <w:p w:rsidR="00565E61" w:rsidRPr="00565E61" w:rsidRDefault="00565E61" w:rsidP="00565E61">
      <w:pPr>
        <w:pStyle w:val="ListParagraph"/>
        <w:numPr>
          <w:ilvl w:val="0"/>
          <w:numId w:val="1"/>
        </w:numPr>
        <w:tabs>
          <w:tab w:val="left" w:pos="1365"/>
        </w:tabs>
        <w:rPr>
          <w:sz w:val="32"/>
        </w:rPr>
      </w:pPr>
      <w:r w:rsidRPr="00565E61">
        <w:rPr>
          <w:sz w:val="32"/>
        </w:rPr>
        <w:t>Why did the family not look back after they got into the car?</w:t>
      </w:r>
    </w:p>
    <w:p w:rsidR="00565E61" w:rsidRPr="00565E61" w:rsidRDefault="00565E61" w:rsidP="00565E61">
      <w:pPr>
        <w:pStyle w:val="ListParagraph"/>
        <w:numPr>
          <w:ilvl w:val="0"/>
          <w:numId w:val="1"/>
        </w:numPr>
        <w:tabs>
          <w:tab w:val="left" w:pos="1365"/>
        </w:tabs>
        <w:rPr>
          <w:sz w:val="32"/>
        </w:rPr>
      </w:pPr>
      <w:r w:rsidRPr="00565E61">
        <w:rPr>
          <w:sz w:val="32"/>
        </w:rPr>
        <w:t>Why did the farmers not call the army?</w:t>
      </w:r>
    </w:p>
    <w:p w:rsidR="00565E61" w:rsidRPr="00565E61" w:rsidRDefault="00565E61" w:rsidP="00565E61">
      <w:pPr>
        <w:pStyle w:val="ListParagraph"/>
        <w:numPr>
          <w:ilvl w:val="0"/>
          <w:numId w:val="1"/>
        </w:numPr>
        <w:tabs>
          <w:tab w:val="left" w:pos="1365"/>
        </w:tabs>
        <w:rPr>
          <w:sz w:val="32"/>
        </w:rPr>
      </w:pPr>
      <w:r w:rsidRPr="00565E61">
        <w:rPr>
          <w:sz w:val="32"/>
        </w:rPr>
        <w:t>Why was the Iron Man getting rusty?</w:t>
      </w:r>
    </w:p>
    <w:p w:rsidR="00565E61" w:rsidRPr="00565E61" w:rsidRDefault="00565E61" w:rsidP="00565E61">
      <w:pPr>
        <w:pStyle w:val="ListParagraph"/>
        <w:numPr>
          <w:ilvl w:val="0"/>
          <w:numId w:val="1"/>
        </w:numPr>
        <w:tabs>
          <w:tab w:val="left" w:pos="1365"/>
        </w:tabs>
        <w:rPr>
          <w:sz w:val="32"/>
        </w:rPr>
      </w:pPr>
      <w:r w:rsidRPr="00565E61">
        <w:rPr>
          <w:sz w:val="32"/>
        </w:rPr>
        <w:t>What was Hogarth doing before he spotted the Iron Man for the second time?</w:t>
      </w:r>
    </w:p>
    <w:p w:rsidR="00565E61" w:rsidRPr="00565E61" w:rsidRDefault="00565E61" w:rsidP="00565E61">
      <w:pPr>
        <w:pStyle w:val="ListParagraph"/>
        <w:numPr>
          <w:ilvl w:val="0"/>
          <w:numId w:val="1"/>
        </w:numPr>
        <w:tabs>
          <w:tab w:val="left" w:pos="1365"/>
        </w:tabs>
        <w:rPr>
          <w:sz w:val="32"/>
        </w:rPr>
      </w:pPr>
      <w:r w:rsidRPr="00565E61">
        <w:rPr>
          <w:sz w:val="32"/>
        </w:rPr>
        <w:t xml:space="preserve">How do we know the Iron Man could hear Hogarth? </w:t>
      </w:r>
    </w:p>
    <w:p w:rsidR="00565E61" w:rsidRDefault="00565E61" w:rsidP="00565E61">
      <w:pPr>
        <w:tabs>
          <w:tab w:val="left" w:pos="1365"/>
        </w:tabs>
      </w:pPr>
      <w:bookmarkStart w:id="0" w:name="_GoBack"/>
      <w:bookmarkEnd w:id="0"/>
      <w:r>
        <w:rPr>
          <w:noProof/>
          <w:bdr w:val="none" w:sz="0" w:space="0" w:color="auto" w:frame="1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541020</wp:posOffset>
            </wp:positionV>
            <wp:extent cx="5731510" cy="3732146"/>
            <wp:effectExtent l="0" t="0" r="2540" b="1905"/>
            <wp:wrapSquare wrapText="bothSides"/>
            <wp:docPr id="1" name="Picture 1" descr="https://lh4.googleusercontent.com/XZom3E1oC34pheJ25b7Vk5ZYFHH7MhqZmAcED5U7su3D9sNQHBf_3yZ8ZsVaOV8MtcdqwXCZUW04zcLYPzievTCveNUmoubz8rPdCIXve98wdSsc9jHjOjBPYGjkdvGAc1qkM5LgnxLngL7nlc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XZom3E1oC34pheJ25b7Vk5ZYFHH7MhqZmAcED5U7su3D9sNQHBf_3yZ8ZsVaOV8MtcdqwXCZUW04zcLYPzievTCveNUmoubz8rPdCIXve98wdSsc9jHjOjBPYGjkdvGAc1qkM5LgnxLngL7nlc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32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5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44209"/>
    <w:multiLevelType w:val="hybridMultilevel"/>
    <w:tmpl w:val="A852E2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E61"/>
    <w:rsid w:val="000129AE"/>
    <w:rsid w:val="00565E61"/>
    <w:rsid w:val="00AF668C"/>
    <w:rsid w:val="00BB614A"/>
    <w:rsid w:val="00EB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CD3C5"/>
  <w15:chartTrackingRefBased/>
  <w15:docId w15:val="{BA4AD6BC-18D9-4956-A5C8-51481BAC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9ACCB845</Template>
  <TotalTime>5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Kerr</dc:creator>
  <cp:keywords/>
  <dc:description/>
  <cp:lastModifiedBy>S Kerr</cp:lastModifiedBy>
  <cp:revision>1</cp:revision>
  <dcterms:created xsi:type="dcterms:W3CDTF">2023-02-28T15:52:00Z</dcterms:created>
  <dcterms:modified xsi:type="dcterms:W3CDTF">2023-02-28T15:57:00Z</dcterms:modified>
</cp:coreProperties>
</file>